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5128" w14:textId="77777777" w:rsidR="002B268E" w:rsidRPr="00614A14" w:rsidRDefault="002B268E" w:rsidP="002B268E">
      <w:pPr>
        <w:pStyle w:val="xmsonormal"/>
        <w:spacing w:line="276" w:lineRule="auto"/>
        <w:jc w:val="center"/>
        <w:rPr>
          <w:rFonts w:ascii="Georgia" w:hAnsi="Georgia"/>
          <w:sz w:val="21"/>
          <w:szCs w:val="21"/>
        </w:rPr>
      </w:pPr>
    </w:p>
    <w:p w14:paraId="2A596349" w14:textId="27D6639E" w:rsidR="002B268E" w:rsidRPr="00614A14" w:rsidRDefault="002B268E" w:rsidP="002B268E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  <w:r w:rsidRPr="00614A14">
        <w:rPr>
          <w:rFonts w:ascii="Georgia" w:hAnsi="Georgia"/>
          <w:sz w:val="21"/>
          <w:szCs w:val="21"/>
        </w:rPr>
        <w:t>Eu,__________________, pseudônimo ___________,</w:t>
      </w:r>
      <w:r w:rsidR="00BE58E2">
        <w:rPr>
          <w:rFonts w:ascii="Georgia" w:hAnsi="Georgia"/>
          <w:sz w:val="21"/>
          <w:szCs w:val="21"/>
        </w:rPr>
        <w:t xml:space="preserve"> </w:t>
      </w:r>
      <w:r w:rsidRPr="00614A14">
        <w:rPr>
          <w:rFonts w:ascii="Georgia" w:hAnsi="Georgia"/>
          <w:sz w:val="21"/>
          <w:szCs w:val="21"/>
        </w:rPr>
        <w:t>nacionalidade ________, portador do RG/passaporte ___________________, órgão emissor __________, e CPF ______________, residente à ________________________________, cidade ___________, estado _______, e CEP _______________, venho, pela presente,</w:t>
      </w:r>
      <w:r w:rsidRPr="00BE58E2">
        <w:rPr>
          <w:rFonts w:ascii="Georgia" w:hAnsi="Georgia"/>
          <w:b/>
          <w:bCs/>
          <w:sz w:val="21"/>
          <w:szCs w:val="21"/>
        </w:rPr>
        <w:t xml:space="preserve"> </w:t>
      </w:r>
      <w:r w:rsidRPr="00614A14">
        <w:rPr>
          <w:rFonts w:ascii="Georgia" w:hAnsi="Georgia"/>
          <w:b/>
          <w:bCs/>
          <w:sz w:val="21"/>
          <w:szCs w:val="21"/>
          <w:u w:val="single"/>
        </w:rPr>
        <w:t>declarar</w:t>
      </w:r>
      <w:r w:rsidRPr="00614A14">
        <w:rPr>
          <w:rFonts w:ascii="Georgia" w:hAnsi="Georgia"/>
          <w:sz w:val="21"/>
          <w:szCs w:val="21"/>
        </w:rPr>
        <w:t xml:space="preserve"> o quanto segue:</w:t>
      </w:r>
    </w:p>
    <w:p w14:paraId="3626271A" w14:textId="77777777" w:rsidR="00614A14" w:rsidRPr="00614A14" w:rsidRDefault="00614A14" w:rsidP="002B268E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</w:p>
    <w:p w14:paraId="4242BDE9" w14:textId="3295010A" w:rsidR="002B268E" w:rsidRPr="00614A14" w:rsidRDefault="002B268E" w:rsidP="00614A14">
      <w:pPr>
        <w:pStyle w:val="xmsolistparagraph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Georgia" w:eastAsia="Times New Roman" w:hAnsi="Georgia"/>
          <w:sz w:val="21"/>
          <w:szCs w:val="21"/>
        </w:rPr>
      </w:pPr>
      <w:r w:rsidRPr="00614A14">
        <w:rPr>
          <w:rFonts w:ascii="Georgia" w:eastAsia="Times New Roman" w:hAnsi="Georgia"/>
          <w:sz w:val="21"/>
          <w:szCs w:val="21"/>
        </w:rPr>
        <w:t xml:space="preserve">desejo exercer a gestão pessoal das obras musicais e/ou fonogramas listados </w:t>
      </w:r>
      <w:r w:rsidR="000D7E93">
        <w:rPr>
          <w:rFonts w:ascii="Georgia" w:eastAsia="Times New Roman" w:hAnsi="Georgia"/>
          <w:sz w:val="21"/>
          <w:szCs w:val="21"/>
        </w:rPr>
        <w:t>abaixo</w:t>
      </w:r>
      <w:r w:rsidRPr="00614A14">
        <w:rPr>
          <w:rFonts w:ascii="Georgia" w:eastAsia="Times New Roman" w:hAnsi="Georgia"/>
          <w:sz w:val="21"/>
          <w:szCs w:val="21"/>
        </w:rPr>
        <w:t>, doravante denominado Repertório;</w:t>
      </w:r>
    </w:p>
    <w:p w14:paraId="157C7E0C" w14:textId="77777777" w:rsidR="002B268E" w:rsidRPr="00614A14" w:rsidRDefault="002B268E" w:rsidP="00614A14">
      <w:pPr>
        <w:pStyle w:val="xmsolistparagraph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Georgia" w:eastAsia="Times New Roman" w:hAnsi="Georgia"/>
          <w:sz w:val="21"/>
          <w:szCs w:val="21"/>
        </w:rPr>
      </w:pPr>
      <w:r w:rsidRPr="00614A14">
        <w:rPr>
          <w:rFonts w:ascii="Georgia" w:eastAsia="Times New Roman" w:hAnsi="Georgia"/>
          <w:sz w:val="21"/>
          <w:szCs w:val="21"/>
        </w:rPr>
        <w:t>não estou filiado a qualquer uma das associações de gestão coletiva de execução pública de direitos musicais,</w:t>
      </w:r>
    </w:p>
    <w:p w14:paraId="795D6894" w14:textId="5C0CC8A8" w:rsidR="000D7E93" w:rsidRDefault="002B268E" w:rsidP="00445DD5">
      <w:pPr>
        <w:pStyle w:val="xmsolistparagraph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Georgia" w:eastAsia="Times New Roman" w:hAnsi="Georgia"/>
          <w:sz w:val="21"/>
          <w:szCs w:val="21"/>
        </w:rPr>
      </w:pPr>
      <w:r w:rsidRPr="0056291A">
        <w:rPr>
          <w:rFonts w:ascii="Georgia" w:eastAsia="Times New Roman" w:hAnsi="Georgia"/>
          <w:sz w:val="21"/>
          <w:szCs w:val="21"/>
        </w:rPr>
        <w:t>o Repertório é de minha autoria</w:t>
      </w:r>
      <w:r w:rsidR="00244269" w:rsidRPr="0056291A">
        <w:rPr>
          <w:rFonts w:ascii="Georgia" w:eastAsia="Times New Roman" w:hAnsi="Georgia"/>
          <w:sz w:val="21"/>
          <w:szCs w:val="21"/>
        </w:rPr>
        <w:t xml:space="preserve"> e </w:t>
      </w:r>
      <w:r w:rsidR="00FB4E00" w:rsidRPr="0056291A">
        <w:rPr>
          <w:rFonts w:ascii="Georgia" w:eastAsia="Times New Roman" w:hAnsi="Georgia"/>
          <w:sz w:val="21"/>
          <w:szCs w:val="21"/>
        </w:rPr>
        <w:t>e</w:t>
      </w:r>
      <w:r w:rsidR="00FB4E00" w:rsidRPr="0056291A">
        <w:rPr>
          <w:rFonts w:ascii="Georgia" w:hAnsi="Georgia"/>
          <w:lang w:eastAsia="en-US"/>
        </w:rPr>
        <w:t xml:space="preserve">m caso de </w:t>
      </w:r>
      <w:proofErr w:type="spellStart"/>
      <w:r w:rsidR="00FB4E00" w:rsidRPr="0056291A">
        <w:rPr>
          <w:rFonts w:ascii="Georgia" w:hAnsi="Georgia"/>
          <w:lang w:eastAsia="en-US"/>
        </w:rPr>
        <w:t>cotitularidade</w:t>
      </w:r>
      <w:proofErr w:type="spellEnd"/>
      <w:r w:rsidR="00FB4E00" w:rsidRPr="0056291A">
        <w:rPr>
          <w:rFonts w:ascii="Georgia" w:hAnsi="Georgia"/>
          <w:lang w:eastAsia="en-US"/>
        </w:rPr>
        <w:t>, todos os cotitulares deverão consentir, expressamente com a gestão pessoal</w:t>
      </w:r>
      <w:r w:rsidR="00FB4E00">
        <w:rPr>
          <w:rFonts w:ascii="Georgia" w:hAnsi="Georgia"/>
          <w:lang w:eastAsia="en-US"/>
        </w:rPr>
        <w:t>.</w:t>
      </w:r>
    </w:p>
    <w:p w14:paraId="0150817C" w14:textId="77777777" w:rsidR="002B268E" w:rsidRPr="00614A14" w:rsidRDefault="002B268E" w:rsidP="00614A14">
      <w:pPr>
        <w:pStyle w:val="xmsolistparagraph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Georgia" w:eastAsia="Times New Roman" w:hAnsi="Georgia"/>
          <w:sz w:val="21"/>
          <w:szCs w:val="21"/>
        </w:rPr>
      </w:pPr>
      <w:r w:rsidRPr="00614A14">
        <w:rPr>
          <w:rFonts w:ascii="Georgia" w:eastAsia="Times New Roman" w:hAnsi="Georgia"/>
          <w:sz w:val="21"/>
          <w:szCs w:val="21"/>
        </w:rPr>
        <w:t>os usuários estão cientes de que:</w:t>
      </w:r>
    </w:p>
    <w:p w14:paraId="08842321" w14:textId="1F865F87" w:rsidR="002B268E" w:rsidRPr="00614A14" w:rsidRDefault="002B268E" w:rsidP="00614A14">
      <w:pPr>
        <w:pStyle w:val="xmsolistparagraph"/>
        <w:numPr>
          <w:ilvl w:val="0"/>
          <w:numId w:val="28"/>
        </w:numPr>
        <w:spacing w:before="0" w:beforeAutospacing="0" w:after="0" w:afterAutospacing="0" w:line="360" w:lineRule="auto"/>
        <w:ind w:left="1080"/>
        <w:jc w:val="both"/>
        <w:rPr>
          <w:rFonts w:ascii="Georgia" w:eastAsia="Times New Roman" w:hAnsi="Georgia"/>
          <w:sz w:val="21"/>
          <w:szCs w:val="21"/>
        </w:rPr>
      </w:pPr>
      <w:r w:rsidRPr="00614A14">
        <w:rPr>
          <w:rFonts w:ascii="Georgia" w:eastAsia="Times New Roman" w:hAnsi="Georgia"/>
          <w:sz w:val="21"/>
          <w:szCs w:val="21"/>
        </w:rPr>
        <w:t xml:space="preserve">a dispensa de cobrança a ser emitida abarca tão somente o Repertório </w:t>
      </w:r>
      <w:r w:rsidR="00EE1EC5">
        <w:rPr>
          <w:rFonts w:ascii="Georgia" w:eastAsia="Times New Roman" w:hAnsi="Georgia"/>
          <w:sz w:val="21"/>
          <w:szCs w:val="21"/>
        </w:rPr>
        <w:t>declarado</w:t>
      </w:r>
      <w:r w:rsidRPr="00614A14">
        <w:rPr>
          <w:rFonts w:ascii="Georgia" w:eastAsia="Times New Roman" w:hAnsi="Georgia"/>
          <w:sz w:val="21"/>
          <w:szCs w:val="21"/>
        </w:rPr>
        <w:t xml:space="preserve">, </w:t>
      </w:r>
      <w:r w:rsidR="00322BA7">
        <w:rPr>
          <w:rFonts w:ascii="Georgia" w:eastAsia="Times New Roman" w:hAnsi="Georgia"/>
          <w:sz w:val="21"/>
          <w:szCs w:val="21"/>
        </w:rPr>
        <w:t>no evento informado.</w:t>
      </w:r>
    </w:p>
    <w:p w14:paraId="50445B7E" w14:textId="77777777" w:rsidR="002B268E" w:rsidRPr="00614A14" w:rsidRDefault="002B268E" w:rsidP="00614A14">
      <w:pPr>
        <w:pStyle w:val="xmsolistparagraph"/>
        <w:numPr>
          <w:ilvl w:val="0"/>
          <w:numId w:val="28"/>
        </w:numPr>
        <w:spacing w:before="0" w:beforeAutospacing="0" w:after="0" w:afterAutospacing="0" w:line="360" w:lineRule="auto"/>
        <w:ind w:left="1080"/>
        <w:jc w:val="both"/>
        <w:rPr>
          <w:rFonts w:ascii="Georgia" w:eastAsia="Times New Roman" w:hAnsi="Georgia"/>
          <w:sz w:val="21"/>
          <w:szCs w:val="21"/>
        </w:rPr>
      </w:pPr>
      <w:r w:rsidRPr="00614A14">
        <w:rPr>
          <w:rFonts w:ascii="Georgia" w:eastAsia="Times New Roman" w:hAnsi="Georgia"/>
          <w:sz w:val="21"/>
          <w:szCs w:val="21"/>
        </w:rPr>
        <w:t>o Ecad poderá realizar a fiscalização quanto ao cumprimento da dispensa de cobrança.</w:t>
      </w:r>
    </w:p>
    <w:p w14:paraId="29EF274C" w14:textId="56C353C4" w:rsidR="00322BA7" w:rsidRDefault="00322BA7" w:rsidP="002B268E">
      <w:pPr>
        <w:pStyle w:val="xmsonormal"/>
        <w:spacing w:line="360" w:lineRule="auto"/>
        <w:rPr>
          <w:rFonts w:ascii="Georgia" w:hAnsi="Georgia"/>
          <w:color w:val="000000"/>
          <w:sz w:val="21"/>
          <w:szCs w:val="21"/>
        </w:rPr>
      </w:pPr>
    </w:p>
    <w:p w14:paraId="02414C59" w14:textId="1F41C636" w:rsidR="00322BA7" w:rsidRPr="00614A14" w:rsidRDefault="00322BA7" w:rsidP="00322BA7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  <w:r w:rsidRPr="00614A14">
        <w:rPr>
          <w:rFonts w:ascii="Century Gothic" w:hAnsi="Century Gothic"/>
          <w:b/>
          <w:bCs/>
          <w:color w:val="000000"/>
          <w:sz w:val="21"/>
          <w:szCs w:val="21"/>
        </w:rPr>
        <w:t xml:space="preserve">Dados do </w:t>
      </w:r>
      <w:r w:rsidR="007713A2">
        <w:rPr>
          <w:rFonts w:ascii="Century Gothic" w:hAnsi="Century Gothic"/>
          <w:b/>
          <w:bCs/>
          <w:color w:val="000000"/>
          <w:sz w:val="21"/>
          <w:szCs w:val="21"/>
        </w:rPr>
        <w:t>evento</w:t>
      </w:r>
      <w:r w:rsidRPr="00614A14">
        <w:rPr>
          <w:rFonts w:ascii="Century Gothic" w:hAnsi="Century Gothic"/>
          <w:b/>
          <w:bCs/>
          <w:color w:val="000000"/>
          <w:sz w:val="21"/>
          <w:szCs w:val="21"/>
        </w:rPr>
        <w:t>**</w:t>
      </w:r>
    </w:p>
    <w:tbl>
      <w:tblPr>
        <w:tblW w:w="5000" w:type="pct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1"/>
        <w:gridCol w:w="1805"/>
        <w:gridCol w:w="1168"/>
        <w:gridCol w:w="1596"/>
        <w:gridCol w:w="1640"/>
        <w:gridCol w:w="1875"/>
      </w:tblGrid>
      <w:tr w:rsidR="00CD2404" w:rsidRPr="00284D4A" w14:paraId="4CF3C019" w14:textId="77777777" w:rsidTr="00284D4A">
        <w:trPr>
          <w:trHeight w:val="465"/>
        </w:trPr>
        <w:tc>
          <w:tcPr>
            <w:tcW w:w="899" w:type="pct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AA5E3" w14:textId="77777777" w:rsidR="00322BA7" w:rsidRPr="00284D4A" w:rsidRDefault="00322BA7" w:rsidP="00284D4A">
            <w:pPr>
              <w:jc w:val="both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284D4A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Nome do evento</w:t>
            </w:r>
          </w:p>
        </w:tc>
        <w:tc>
          <w:tcPr>
            <w:tcW w:w="90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AA7BE" w14:textId="77777777" w:rsidR="00322BA7" w:rsidRPr="00284D4A" w:rsidRDefault="00322BA7" w:rsidP="00284D4A">
            <w:pPr>
              <w:jc w:val="both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284D4A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Intérprete/Banda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2104B" w14:textId="77777777" w:rsidR="00322BA7" w:rsidRPr="00284D4A" w:rsidRDefault="00322BA7" w:rsidP="00284D4A">
            <w:pPr>
              <w:jc w:val="both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284D4A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Local</w:t>
            </w:r>
          </w:p>
        </w:tc>
        <w:tc>
          <w:tcPr>
            <w:tcW w:w="81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7F938" w14:textId="77777777" w:rsidR="00322BA7" w:rsidRPr="00284D4A" w:rsidRDefault="00322BA7" w:rsidP="00284D4A">
            <w:pPr>
              <w:jc w:val="both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284D4A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Endereço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0A95E" w14:textId="77777777" w:rsidR="00322BA7" w:rsidRPr="00284D4A" w:rsidRDefault="00322BA7" w:rsidP="00284D4A">
            <w:pPr>
              <w:jc w:val="both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284D4A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Cidade/UF</w:t>
            </w:r>
          </w:p>
        </w:tc>
        <w:tc>
          <w:tcPr>
            <w:tcW w:w="953" w:type="pct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E54B0" w14:textId="77777777" w:rsidR="00322BA7" w:rsidRPr="00284D4A" w:rsidRDefault="00322BA7" w:rsidP="00284D4A">
            <w:pPr>
              <w:jc w:val="both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284D4A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Data do evento</w:t>
            </w:r>
          </w:p>
        </w:tc>
      </w:tr>
      <w:tr w:rsidR="00CD2404" w:rsidRPr="000D7E93" w14:paraId="3AE51859" w14:textId="77777777" w:rsidTr="00284D4A">
        <w:trPr>
          <w:trHeight w:val="1125"/>
        </w:trPr>
        <w:tc>
          <w:tcPr>
            <w:tcW w:w="899" w:type="pct"/>
            <w:tcBorders>
              <w:top w:val="single" w:sz="18" w:space="0" w:color="auto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E1D68F5" w14:textId="77777777" w:rsidR="00322BA7" w:rsidRPr="000D7E93" w:rsidRDefault="00322BA7" w:rsidP="005253B1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907" w:type="pct"/>
            <w:tcBorders>
              <w:top w:val="single" w:sz="18" w:space="0" w:color="auto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9504BBC" w14:textId="77777777" w:rsidR="00322BA7" w:rsidRPr="000D7E93" w:rsidRDefault="00322BA7" w:rsidP="005253B1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595" w:type="pct"/>
            <w:tcBorders>
              <w:top w:val="single" w:sz="18" w:space="0" w:color="auto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68761EC5" w14:textId="77777777" w:rsidR="00322BA7" w:rsidRPr="000D7E93" w:rsidRDefault="00322BA7" w:rsidP="005253B1">
            <w:pPr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812" w:type="pct"/>
            <w:tcBorders>
              <w:top w:val="single" w:sz="18" w:space="0" w:color="auto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1687639B" w14:textId="77777777" w:rsidR="00322BA7" w:rsidRPr="000D7E93" w:rsidRDefault="00322BA7" w:rsidP="005253B1">
            <w:pPr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834" w:type="pct"/>
            <w:tcBorders>
              <w:top w:val="single" w:sz="18" w:space="0" w:color="auto"/>
              <w:bottom w:val="single" w:sz="2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304E455" w14:textId="77777777" w:rsidR="00322BA7" w:rsidRPr="000D7E93" w:rsidRDefault="00322BA7" w:rsidP="005253B1">
            <w:pPr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953" w:type="pct"/>
            <w:tcBorders>
              <w:top w:val="single" w:sz="18" w:space="0" w:color="auto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DB88578" w14:textId="77777777" w:rsidR="00322BA7" w:rsidRPr="000D7E93" w:rsidRDefault="00322BA7" w:rsidP="005253B1">
            <w:pPr>
              <w:rPr>
                <w:rFonts w:ascii="Georgia" w:hAnsi="Georgia" w:cs="Calibri"/>
                <w:color w:val="000000"/>
                <w:sz w:val="20"/>
              </w:rPr>
            </w:pPr>
          </w:p>
        </w:tc>
      </w:tr>
    </w:tbl>
    <w:p w14:paraId="01E3DA50" w14:textId="3727A4C4" w:rsidR="00322BA7" w:rsidRPr="00244269" w:rsidRDefault="00322BA7" w:rsidP="00322BA7">
      <w:pPr>
        <w:jc w:val="both"/>
        <w:rPr>
          <w:rFonts w:ascii="Century Gothic" w:hAnsi="Century Gothic" w:cs="Calibri"/>
          <w:b/>
          <w:bCs/>
          <w:color w:val="000000"/>
          <w:sz w:val="14"/>
          <w:szCs w:val="14"/>
        </w:rPr>
      </w:pPr>
      <w:r>
        <w:rPr>
          <w:rFonts w:ascii="Century Gothic" w:hAnsi="Century Gothic" w:cs="Calibri"/>
          <w:b/>
          <w:bCs/>
          <w:color w:val="000000"/>
          <w:sz w:val="14"/>
          <w:szCs w:val="14"/>
        </w:rPr>
        <w:t>*</w:t>
      </w:r>
      <w:r w:rsidRPr="00614A14">
        <w:rPr>
          <w:rFonts w:ascii="Century Gothic" w:hAnsi="Century Gothic" w:cs="Calibri"/>
          <w:b/>
          <w:bCs/>
          <w:color w:val="000000"/>
          <w:sz w:val="14"/>
          <w:szCs w:val="14"/>
        </w:rPr>
        <w:t xml:space="preserve">* Caso haja mais </w:t>
      </w:r>
      <w:r w:rsidR="007713A2">
        <w:rPr>
          <w:rFonts w:ascii="Century Gothic" w:hAnsi="Century Gothic" w:cs="Calibri"/>
          <w:b/>
          <w:bCs/>
          <w:color w:val="000000"/>
          <w:sz w:val="14"/>
          <w:szCs w:val="14"/>
        </w:rPr>
        <w:t>eventos</w:t>
      </w:r>
      <w:r w:rsidRPr="00614A14">
        <w:rPr>
          <w:rFonts w:ascii="Century Gothic" w:hAnsi="Century Gothic" w:cs="Calibri"/>
          <w:b/>
          <w:bCs/>
          <w:color w:val="000000"/>
          <w:sz w:val="14"/>
          <w:szCs w:val="14"/>
        </w:rPr>
        <w:t>, favor inserir mais linhas</w:t>
      </w:r>
    </w:p>
    <w:p w14:paraId="1D3AE995" w14:textId="6D2E7CD3" w:rsidR="00322BA7" w:rsidRDefault="00322BA7" w:rsidP="00322BA7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</w:p>
    <w:p w14:paraId="2B77A40A" w14:textId="27DCD100" w:rsidR="00322BA7" w:rsidRDefault="00322BA7" w:rsidP="00322BA7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</w:p>
    <w:p w14:paraId="5D4ABDC5" w14:textId="41CA2D78" w:rsidR="00322BA7" w:rsidRPr="00614A14" w:rsidRDefault="00FE3BC9" w:rsidP="00322BA7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  <w:r>
        <w:rPr>
          <w:rFonts w:ascii="Century Gothic" w:hAnsi="Century Gothic"/>
          <w:b/>
          <w:bCs/>
          <w:color w:val="000000"/>
          <w:sz w:val="21"/>
          <w:szCs w:val="21"/>
        </w:rPr>
        <w:t>Repertório</w:t>
      </w:r>
      <w:r w:rsidRPr="00614A14">
        <w:rPr>
          <w:rFonts w:ascii="Century Gothic" w:hAnsi="Century Gothic"/>
          <w:b/>
          <w:bCs/>
          <w:color w:val="000000"/>
          <w:sz w:val="21"/>
          <w:szCs w:val="21"/>
        </w:rPr>
        <w:t>**</w:t>
      </w:r>
    </w:p>
    <w:tbl>
      <w:tblPr>
        <w:tblW w:w="5000" w:type="pct"/>
        <w:jc w:val="center"/>
        <w:tblBorders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4"/>
        <w:gridCol w:w="5351"/>
      </w:tblGrid>
      <w:tr w:rsidR="00CD2404" w:rsidRPr="00322BA7" w14:paraId="048E3B89" w14:textId="77777777" w:rsidTr="00284D4A">
        <w:trPr>
          <w:trHeight w:val="375"/>
          <w:jc w:val="center"/>
        </w:trPr>
        <w:tc>
          <w:tcPr>
            <w:tcW w:w="2288" w:type="pct"/>
            <w:tcBorders>
              <w:top w:val="nil"/>
              <w:bottom w:val="single" w:sz="18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BD4C40E" w14:textId="77777777" w:rsidR="00CD2404" w:rsidRPr="00322BA7" w:rsidRDefault="00CD2404" w:rsidP="00284D4A">
            <w:pPr>
              <w:ind w:left="67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322BA7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Título da música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1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C724964" w14:textId="77777777" w:rsidR="00CD2404" w:rsidRPr="00322BA7" w:rsidRDefault="00CD2404" w:rsidP="00284D4A">
            <w:pPr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322BA7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Nome do titular</w:t>
            </w:r>
          </w:p>
        </w:tc>
      </w:tr>
      <w:tr w:rsidR="00CD2404" w:rsidRPr="00322BA7" w14:paraId="7969EF6B" w14:textId="77777777" w:rsidTr="00284D4A">
        <w:trPr>
          <w:trHeight w:val="735"/>
          <w:jc w:val="center"/>
        </w:trPr>
        <w:tc>
          <w:tcPr>
            <w:tcW w:w="2288" w:type="pct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5F8EAD64" w14:textId="20FCB220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7F9EBF20" w14:textId="1A71F625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D2404" w:rsidRPr="00322BA7" w14:paraId="21707F5E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7012DA7F" w14:textId="54C18D92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1E553971" w14:textId="4E314F71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D2404" w:rsidRPr="00322BA7" w14:paraId="082CABCD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73D2FEC1" w14:textId="7E04B6E7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00842881" w14:textId="463BC516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D2404" w:rsidRPr="00322BA7" w14:paraId="4EB05CF2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34C78016" w14:textId="2BF965D6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648990B3" w14:textId="42B4C514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A0A05" w:rsidRPr="00322BA7" w14:paraId="13D210F0" w14:textId="77777777" w:rsidTr="00CA0A05">
        <w:trPr>
          <w:trHeight w:val="615"/>
          <w:jc w:val="center"/>
        </w:trPr>
        <w:tc>
          <w:tcPr>
            <w:tcW w:w="2288" w:type="pct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4DD03DA" w14:textId="77777777" w:rsidR="00CA0A05" w:rsidRPr="00322BA7" w:rsidRDefault="00CA0A05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DE98CF9" w14:textId="77777777" w:rsidR="00CA0A05" w:rsidRPr="00322BA7" w:rsidRDefault="00CA0A05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A0A05" w:rsidRPr="00322BA7" w14:paraId="1E131FF9" w14:textId="77777777" w:rsidTr="00CA0A05">
        <w:trPr>
          <w:trHeight w:val="375"/>
          <w:jc w:val="center"/>
        </w:trPr>
        <w:tc>
          <w:tcPr>
            <w:tcW w:w="2288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  <w:noWrap/>
            <w:vAlign w:val="center"/>
          </w:tcPr>
          <w:p w14:paraId="632B37F3" w14:textId="58ACB372" w:rsidR="00CA0A05" w:rsidRPr="00322BA7" w:rsidRDefault="00CA0A05" w:rsidP="00284D4A">
            <w:pPr>
              <w:ind w:left="67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712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  <w:noWrap/>
            <w:vAlign w:val="center"/>
          </w:tcPr>
          <w:p w14:paraId="0C0E5D04" w14:textId="77777777" w:rsidR="00CA0A05" w:rsidRPr="00322BA7" w:rsidRDefault="00CA0A05" w:rsidP="00284D4A">
            <w:pPr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</w:p>
        </w:tc>
      </w:tr>
      <w:tr w:rsidR="00A14F0A" w:rsidRPr="00322BA7" w14:paraId="3E6277E7" w14:textId="77777777" w:rsidTr="00CA0A05">
        <w:trPr>
          <w:trHeight w:val="375"/>
          <w:jc w:val="center"/>
        </w:trPr>
        <w:tc>
          <w:tcPr>
            <w:tcW w:w="2288" w:type="pct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77A60" w14:textId="77777777" w:rsidR="00A14F0A" w:rsidRPr="00322BA7" w:rsidRDefault="00A14F0A" w:rsidP="00284D4A">
            <w:pPr>
              <w:ind w:left="67"/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322BA7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lastRenderedPageBreak/>
              <w:t>Título da música</w:t>
            </w:r>
          </w:p>
        </w:tc>
        <w:tc>
          <w:tcPr>
            <w:tcW w:w="2712" w:type="pct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E8C8B" w14:textId="77777777" w:rsidR="00A14F0A" w:rsidRPr="00322BA7" w:rsidRDefault="00A14F0A" w:rsidP="00284D4A">
            <w:pPr>
              <w:rPr>
                <w:rFonts w:ascii="Century Gothic" w:hAnsi="Century Gothic" w:cs="Calibri"/>
                <w:b/>
                <w:bCs/>
                <w:color w:val="000000"/>
                <w:sz w:val="20"/>
              </w:rPr>
            </w:pPr>
            <w:r w:rsidRPr="00322BA7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Nome do titular</w:t>
            </w:r>
          </w:p>
        </w:tc>
      </w:tr>
      <w:tr w:rsidR="00A14F0A" w:rsidRPr="00322BA7" w14:paraId="058A9E36" w14:textId="77777777" w:rsidTr="00284D4A">
        <w:trPr>
          <w:trHeight w:val="615"/>
          <w:jc w:val="center"/>
        </w:trPr>
        <w:tc>
          <w:tcPr>
            <w:tcW w:w="2288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B8D7D3F" w14:textId="77777777" w:rsidR="00A14F0A" w:rsidRPr="00322BA7" w:rsidRDefault="00A14F0A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E0A8B30" w14:textId="77777777" w:rsidR="00A14F0A" w:rsidRPr="00322BA7" w:rsidRDefault="00A14F0A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A14F0A" w:rsidRPr="00322BA7" w14:paraId="41E08CF2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082D72DB" w14:textId="77777777" w:rsidR="00A14F0A" w:rsidRPr="00322BA7" w:rsidRDefault="00A14F0A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529BE658" w14:textId="77777777" w:rsidR="00A14F0A" w:rsidRPr="00322BA7" w:rsidRDefault="00A14F0A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D2404" w:rsidRPr="00322BA7" w14:paraId="22CE9E7E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5EEA8794" w14:textId="09348A93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66602689" w14:textId="77777777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D2404" w:rsidRPr="00322BA7" w14:paraId="4C6C5257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6BA30690" w14:textId="59CC8C14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683FA464" w14:textId="17C41E56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A57370" w:rsidRPr="00322BA7" w14:paraId="22EE87AF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723E1E95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542823B4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A57370" w:rsidRPr="00322BA7" w14:paraId="6C1BE775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02154B0D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05ECE50D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A57370" w:rsidRPr="00322BA7" w14:paraId="379D8AC8" w14:textId="77777777" w:rsidTr="00284D4A">
        <w:trPr>
          <w:trHeight w:val="615"/>
          <w:jc w:val="center"/>
        </w:trPr>
        <w:tc>
          <w:tcPr>
            <w:tcW w:w="2288" w:type="pct"/>
            <w:shd w:val="clear" w:color="auto" w:fill="auto"/>
            <w:vAlign w:val="center"/>
          </w:tcPr>
          <w:p w14:paraId="13A107AD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shd w:val="clear" w:color="auto" w:fill="auto"/>
            <w:vAlign w:val="center"/>
          </w:tcPr>
          <w:p w14:paraId="23B0258E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A57370" w:rsidRPr="00322BA7" w14:paraId="40CA7494" w14:textId="77777777" w:rsidTr="00284D4A">
        <w:trPr>
          <w:trHeight w:val="615"/>
          <w:jc w:val="center"/>
        </w:trPr>
        <w:tc>
          <w:tcPr>
            <w:tcW w:w="2288" w:type="pct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6464F2B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257E3C9" w14:textId="77777777" w:rsidR="00A57370" w:rsidRPr="00322BA7" w:rsidRDefault="00A57370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  <w:tr w:rsidR="00CD2404" w:rsidRPr="00322BA7" w14:paraId="68828BC4" w14:textId="77777777" w:rsidTr="00284D4A">
        <w:trPr>
          <w:trHeight w:val="615"/>
          <w:jc w:val="center"/>
        </w:trPr>
        <w:tc>
          <w:tcPr>
            <w:tcW w:w="228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729FA08E" w14:textId="685FA4C2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  <w:tc>
          <w:tcPr>
            <w:tcW w:w="2712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70DF5654" w14:textId="43211CEE" w:rsidR="00CD2404" w:rsidRPr="00322BA7" w:rsidRDefault="00CD2404" w:rsidP="00322BA7">
            <w:pPr>
              <w:jc w:val="center"/>
              <w:rPr>
                <w:rFonts w:ascii="Georgia" w:hAnsi="Georgia" w:cs="Calibri"/>
                <w:color w:val="000000"/>
                <w:sz w:val="20"/>
              </w:rPr>
            </w:pPr>
          </w:p>
        </w:tc>
      </w:tr>
    </w:tbl>
    <w:p w14:paraId="03D46D4E" w14:textId="550DDEC7" w:rsidR="00FE3BC9" w:rsidRPr="00284D4A" w:rsidRDefault="00FE3BC9" w:rsidP="00FE3BC9">
      <w:pPr>
        <w:jc w:val="both"/>
        <w:rPr>
          <w:rFonts w:ascii="Century Gothic" w:hAnsi="Century Gothic" w:cs="Calibri"/>
          <w:color w:val="000000"/>
          <w:sz w:val="14"/>
          <w:szCs w:val="14"/>
        </w:rPr>
      </w:pPr>
      <w:r w:rsidRPr="00284D4A">
        <w:rPr>
          <w:rFonts w:ascii="Century Gothic" w:hAnsi="Century Gothic" w:cs="Calibri"/>
          <w:color w:val="000000"/>
          <w:sz w:val="14"/>
          <w:szCs w:val="14"/>
        </w:rPr>
        <w:t>** Caso haja mais músicas, favor inserir mais linhas</w:t>
      </w:r>
    </w:p>
    <w:p w14:paraId="1E717925" w14:textId="77777777" w:rsidR="00322BA7" w:rsidRDefault="00322BA7" w:rsidP="002B268E">
      <w:pPr>
        <w:pStyle w:val="xmsonormal"/>
        <w:spacing w:line="360" w:lineRule="auto"/>
        <w:rPr>
          <w:rFonts w:ascii="Georgia" w:hAnsi="Georgia"/>
          <w:color w:val="000000"/>
          <w:sz w:val="21"/>
          <w:szCs w:val="21"/>
        </w:rPr>
      </w:pPr>
    </w:p>
    <w:p w14:paraId="5B110634" w14:textId="57BAA480" w:rsidR="0056291A" w:rsidRDefault="002B268E" w:rsidP="00FA401D">
      <w:pPr>
        <w:pStyle w:val="xmsonormal"/>
        <w:spacing w:line="360" w:lineRule="auto"/>
        <w:jc w:val="both"/>
        <w:rPr>
          <w:rFonts w:ascii="Georgia" w:hAnsi="Georgia"/>
          <w:color w:val="000000"/>
          <w:sz w:val="21"/>
          <w:szCs w:val="21"/>
        </w:rPr>
      </w:pPr>
      <w:r w:rsidRPr="00614A14">
        <w:rPr>
          <w:rFonts w:ascii="Georgia" w:hAnsi="Georgia"/>
          <w:color w:val="000000"/>
          <w:sz w:val="21"/>
          <w:szCs w:val="21"/>
        </w:rPr>
        <w:t>Por fim, declaro estar ciente de que não poderei exigir futuramente os direitos objeto da presente declaração, caso venha me filiar a quaisquer das Associações de direitos autorais legalmente habilitadas a participar da gestão coletiva de direitos autorais no Brasil, uma vez que estou exercendo pessoalmente o direito de receber a retribuição pelo Repertório.</w:t>
      </w:r>
    </w:p>
    <w:p w14:paraId="1BC61C5D" w14:textId="77777777" w:rsidR="00FA401D" w:rsidRDefault="00FA401D" w:rsidP="002B268E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</w:p>
    <w:p w14:paraId="066543B9" w14:textId="2D42BE36" w:rsidR="00FA401D" w:rsidRPr="00FA401D" w:rsidRDefault="00FA401D" w:rsidP="002B268E">
      <w:pPr>
        <w:pStyle w:val="xmsonormal"/>
        <w:spacing w:line="360" w:lineRule="auto"/>
        <w:jc w:val="both"/>
        <w:rPr>
          <w:rFonts w:ascii="Georgia" w:hAnsi="Georgia"/>
          <w:b/>
          <w:bCs/>
          <w:sz w:val="21"/>
          <w:szCs w:val="21"/>
        </w:rPr>
      </w:pPr>
      <w:r w:rsidRPr="00FA401D">
        <w:rPr>
          <w:rFonts w:ascii="Georgia" w:hAnsi="Georgia"/>
          <w:b/>
          <w:bCs/>
          <w:sz w:val="21"/>
          <w:szCs w:val="21"/>
        </w:rPr>
        <w:t>Tratamento dos dados pessoais</w:t>
      </w:r>
    </w:p>
    <w:p w14:paraId="60476B51" w14:textId="77777777" w:rsidR="00FA401D" w:rsidRDefault="00FA401D" w:rsidP="00FA401D">
      <w:pPr>
        <w:pStyle w:val="xmsonormal"/>
        <w:jc w:val="both"/>
        <w:rPr>
          <w:rFonts w:ascii="Georgia" w:hAnsi="Georgia"/>
          <w:sz w:val="21"/>
          <w:szCs w:val="21"/>
        </w:rPr>
      </w:pPr>
    </w:p>
    <w:p w14:paraId="3BEB585D" w14:textId="5BDC4137" w:rsidR="00FA401D" w:rsidRPr="00614A14" w:rsidRDefault="00FA401D" w:rsidP="002B268E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  <w:r w:rsidRPr="00FA401D">
        <w:rPr>
          <w:rFonts w:ascii="Georgia" w:hAnsi="Georgia"/>
          <w:sz w:val="21"/>
          <w:szCs w:val="21"/>
        </w:rPr>
        <w:t>Declaro ter ciência que o Ecad realizará o tratamento das informações relativas a uma pessoa física identificada ou identificável ("Dados Pessoais") fornecidos por mim, em conformidade com a Lei n.º 13.709/2018 (“Lei Geral de Proteção de Dados Pessoais”) e com as demais normas aplicáveis, sem prejuízo de, posteriormente, serem coletados Dados Pessoais adicionais, tudo conforme a Política de Privacidade disponível eletronicamente no site www.ecad.org.br.</w:t>
      </w:r>
    </w:p>
    <w:p w14:paraId="4EB98E5A" w14:textId="77777777" w:rsidR="00FA401D" w:rsidRPr="00FA401D" w:rsidRDefault="00FA401D" w:rsidP="00FA401D">
      <w:pPr>
        <w:pStyle w:val="xmsonormal"/>
        <w:spacing w:line="360" w:lineRule="auto"/>
        <w:jc w:val="both"/>
        <w:rPr>
          <w:rFonts w:ascii="Georgia" w:hAnsi="Georgia"/>
          <w:color w:val="000000"/>
          <w:sz w:val="21"/>
          <w:szCs w:val="21"/>
        </w:rPr>
      </w:pPr>
    </w:p>
    <w:p w14:paraId="3F9704BD" w14:textId="77777777" w:rsidR="00FA401D" w:rsidRDefault="00FA401D" w:rsidP="00FA401D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  <w:r w:rsidRPr="00614A14">
        <w:rPr>
          <w:rFonts w:ascii="Georgia" w:hAnsi="Georgia"/>
          <w:sz w:val="21"/>
          <w:szCs w:val="21"/>
        </w:rPr>
        <w:t>Os termos da presente são verdadeiros e assumo todas as responsabilidades dele decorrentes.</w:t>
      </w:r>
    </w:p>
    <w:p w14:paraId="03076BA7" w14:textId="77777777" w:rsidR="00FA401D" w:rsidRPr="00614A14" w:rsidRDefault="00FA401D" w:rsidP="002B268E">
      <w:pPr>
        <w:pStyle w:val="xmsonormal"/>
        <w:spacing w:line="360" w:lineRule="auto"/>
        <w:jc w:val="both"/>
        <w:rPr>
          <w:rFonts w:ascii="Georgia" w:hAnsi="Georgia"/>
          <w:sz w:val="21"/>
          <w:szCs w:val="21"/>
        </w:rPr>
      </w:pPr>
    </w:p>
    <w:p w14:paraId="699A70E3" w14:textId="77777777" w:rsidR="002B268E" w:rsidRPr="00614A14" w:rsidRDefault="002B268E" w:rsidP="002B268E">
      <w:pPr>
        <w:pStyle w:val="xmsonormal"/>
        <w:spacing w:line="276" w:lineRule="auto"/>
        <w:jc w:val="both"/>
        <w:rPr>
          <w:rFonts w:ascii="Georgia" w:hAnsi="Georgia"/>
          <w:sz w:val="21"/>
          <w:szCs w:val="21"/>
        </w:rPr>
      </w:pPr>
    </w:p>
    <w:p w14:paraId="36F20920" w14:textId="64E9ACDF" w:rsidR="002B268E" w:rsidRPr="00614A14" w:rsidRDefault="002B268E" w:rsidP="002B268E">
      <w:pPr>
        <w:pStyle w:val="xmsonormal"/>
        <w:spacing w:line="276" w:lineRule="auto"/>
        <w:jc w:val="both"/>
        <w:rPr>
          <w:rFonts w:ascii="Georgia" w:hAnsi="Georgia"/>
          <w:sz w:val="21"/>
          <w:szCs w:val="21"/>
        </w:rPr>
      </w:pPr>
      <w:r w:rsidRPr="00614A14">
        <w:rPr>
          <w:rFonts w:ascii="Georgia" w:hAnsi="Georgia"/>
          <w:sz w:val="21"/>
          <w:szCs w:val="21"/>
        </w:rPr>
        <w:t xml:space="preserve">____________, ____ de _________ </w:t>
      </w:r>
      <w:proofErr w:type="spellStart"/>
      <w:r w:rsidRPr="00614A14">
        <w:rPr>
          <w:rFonts w:ascii="Georgia" w:hAnsi="Georgia"/>
          <w:sz w:val="21"/>
          <w:szCs w:val="21"/>
        </w:rPr>
        <w:t>de</w:t>
      </w:r>
      <w:proofErr w:type="spellEnd"/>
      <w:r w:rsidRPr="00614A14">
        <w:rPr>
          <w:rFonts w:ascii="Georgia" w:hAnsi="Georgia"/>
          <w:sz w:val="21"/>
          <w:szCs w:val="21"/>
        </w:rPr>
        <w:t xml:space="preserve"> ____.</w:t>
      </w:r>
    </w:p>
    <w:p w14:paraId="723215E4" w14:textId="067EBB8D" w:rsidR="002B268E" w:rsidRPr="00614A14" w:rsidRDefault="002B268E" w:rsidP="002B268E">
      <w:pPr>
        <w:pStyle w:val="xmsonormal"/>
        <w:spacing w:line="276" w:lineRule="auto"/>
        <w:jc w:val="both"/>
        <w:rPr>
          <w:rFonts w:ascii="Georgia" w:hAnsi="Georgia"/>
          <w:sz w:val="21"/>
          <w:szCs w:val="21"/>
        </w:rPr>
      </w:pPr>
    </w:p>
    <w:p w14:paraId="265DE6E2" w14:textId="77777777" w:rsidR="002B268E" w:rsidRPr="00614A14" w:rsidRDefault="002B268E" w:rsidP="002B268E">
      <w:pPr>
        <w:pStyle w:val="xmsonormal"/>
        <w:spacing w:line="276" w:lineRule="auto"/>
        <w:jc w:val="both"/>
        <w:rPr>
          <w:rFonts w:ascii="Georgia" w:hAnsi="Georgia"/>
          <w:sz w:val="21"/>
          <w:szCs w:val="21"/>
        </w:rPr>
      </w:pPr>
    </w:p>
    <w:p w14:paraId="7E54D8A1" w14:textId="77777777" w:rsidR="002B268E" w:rsidRPr="00614A14" w:rsidRDefault="002B268E" w:rsidP="002B268E">
      <w:pPr>
        <w:pStyle w:val="xmsonormal"/>
        <w:spacing w:line="276" w:lineRule="auto"/>
        <w:jc w:val="both"/>
        <w:rPr>
          <w:rFonts w:ascii="Georgia" w:hAnsi="Georgia"/>
          <w:sz w:val="21"/>
          <w:szCs w:val="21"/>
        </w:rPr>
      </w:pPr>
      <w:r w:rsidRPr="00614A14">
        <w:rPr>
          <w:rFonts w:ascii="Georgia" w:hAnsi="Georgia"/>
          <w:sz w:val="21"/>
          <w:szCs w:val="21"/>
        </w:rPr>
        <w:t>______________________</w:t>
      </w:r>
    </w:p>
    <w:p w14:paraId="7BEEECD2" w14:textId="04E126CB" w:rsidR="0034554D" w:rsidRPr="00614A14" w:rsidRDefault="002B268E" w:rsidP="002B268E">
      <w:pPr>
        <w:pStyle w:val="xmsonormal"/>
        <w:spacing w:line="276" w:lineRule="auto"/>
        <w:jc w:val="both"/>
        <w:rPr>
          <w:rFonts w:ascii="Georgia" w:hAnsi="Georgia"/>
          <w:sz w:val="21"/>
          <w:szCs w:val="21"/>
        </w:rPr>
      </w:pPr>
      <w:r w:rsidRPr="00614A14">
        <w:rPr>
          <w:rFonts w:ascii="Georgia" w:hAnsi="Georgia"/>
          <w:sz w:val="21"/>
          <w:szCs w:val="21"/>
        </w:rPr>
        <w:t>Assinatura do declarante</w:t>
      </w:r>
    </w:p>
    <w:sectPr w:rsidR="0034554D" w:rsidRPr="00614A14" w:rsidSect="00FA401D">
      <w:headerReference w:type="default" r:id="rId8"/>
      <w:footerReference w:type="default" r:id="rId9"/>
      <w:pgSz w:w="11907" w:h="16840" w:code="9"/>
      <w:pgMar w:top="201" w:right="1021" w:bottom="1418" w:left="1021" w:header="223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1C9F" w14:textId="77777777" w:rsidR="00373E5D" w:rsidRDefault="00373E5D">
      <w:r>
        <w:separator/>
      </w:r>
    </w:p>
  </w:endnote>
  <w:endnote w:type="continuationSeparator" w:id="0">
    <w:p w14:paraId="36540B60" w14:textId="77777777" w:rsidR="00373E5D" w:rsidRDefault="0037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A81C" w14:textId="7D7829E7" w:rsidR="00CD34A9" w:rsidRPr="000E5A51" w:rsidRDefault="00FA401D" w:rsidP="000E5A51">
    <w:pPr>
      <w:pStyle w:val="Rodap"/>
      <w:rPr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95EF56" wp14:editId="5571B5FE">
              <wp:simplePos x="0" y="0"/>
              <wp:positionH relativeFrom="column">
                <wp:posOffset>5749925</wp:posOffset>
              </wp:positionH>
              <wp:positionV relativeFrom="paragraph">
                <wp:posOffset>-209245</wp:posOffset>
              </wp:positionV>
              <wp:extent cx="942340" cy="260350"/>
              <wp:effectExtent l="0" t="0" r="0" b="6350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ADA08" w14:textId="157F2FC8" w:rsidR="00880171" w:rsidRPr="00FA401D" w:rsidRDefault="00FA401D" w:rsidP="00880171">
                          <w:pPr>
                            <w:rPr>
                              <w:rFonts w:ascii="Century Gothic" w:hAnsi="Century Gothic"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FA401D">
                            <w:rPr>
                              <w:rFonts w:ascii="Century Gothic" w:hAnsi="Century Gothic" w:cs="Arial"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Dist-076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5EF5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52.75pt;margin-top:-16.5pt;width:74.2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" filled="f" stroked="f">
              <v:textbox>
                <w:txbxContent>
                  <w:p w14:paraId="0BCADA08" w14:textId="157F2FC8" w:rsidR="00880171" w:rsidRPr="00FA401D" w:rsidRDefault="00FA401D" w:rsidP="00880171">
                    <w:pPr>
                      <w:rPr>
                        <w:rFonts w:ascii="Century Gothic" w:hAnsi="Century Gothic"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FA401D">
                      <w:rPr>
                        <w:rFonts w:ascii="Century Gothic" w:hAnsi="Century Gothic" w:cs="Arial"/>
                        <w:bCs/>
                        <w:color w:val="000000" w:themeColor="text1"/>
                        <w:sz w:val="14"/>
                        <w:szCs w:val="14"/>
                      </w:rPr>
                      <w:t>Dist-076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79AABA" wp14:editId="4D9A2243">
              <wp:simplePos x="0" y="0"/>
              <wp:positionH relativeFrom="margin">
                <wp:posOffset>-401980</wp:posOffset>
              </wp:positionH>
              <wp:positionV relativeFrom="paragraph">
                <wp:posOffset>-208280</wp:posOffset>
              </wp:positionV>
              <wp:extent cx="2282825" cy="390525"/>
              <wp:effectExtent l="0" t="0" r="0" b="9525"/>
              <wp:wrapSquare wrapText="bothSides"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28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A603AF" w14:textId="4509A837" w:rsidR="00F80273" w:rsidRDefault="00FA401D" w:rsidP="00F80273">
                          <w:pPr>
                            <w:rPr>
                              <w:rFonts w:ascii="Century Gothic" w:hAnsi="Century Gothic"/>
                              <w:sz w:val="14"/>
                              <w:szCs w:val="14"/>
                            </w:rPr>
                          </w:pPr>
                          <w:r w:rsidRPr="00FA401D">
                            <w:rPr>
                              <w:rFonts w:ascii="Century Gothic" w:hAnsi="Century Gothic" w:cs="Arial"/>
                              <w:color w:val="000000"/>
                              <w:sz w:val="14"/>
                              <w:szCs w:val="14"/>
                            </w:rPr>
                            <w:t>Versão: 1.2023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9AABA" id="Caixa de Texto 3" o:spid="_x0000_s1027" type="#_x0000_t202" style="position:absolute;margin-left:-31.65pt;margin-top:-16.4pt;width:179.7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" filled="f" stroked="f">
              <v:textbox>
                <w:txbxContent>
                  <w:p w14:paraId="29A603AF" w14:textId="4509A837" w:rsidR="00F80273" w:rsidRDefault="00FA401D" w:rsidP="00F80273">
                    <w:pPr>
                      <w:rPr>
                        <w:rFonts w:ascii="Century Gothic" w:hAnsi="Century Gothic"/>
                        <w:sz w:val="14"/>
                        <w:szCs w:val="14"/>
                      </w:rPr>
                    </w:pPr>
                    <w:r w:rsidRPr="00FA401D">
                      <w:rPr>
                        <w:rFonts w:ascii="Century Gothic" w:hAnsi="Century Gothic" w:cs="Arial"/>
                        <w:color w:val="000000"/>
                        <w:sz w:val="14"/>
                        <w:szCs w:val="14"/>
                      </w:rPr>
                      <w:t>Versão: 1.2023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DD7B9" w14:textId="77777777" w:rsidR="00373E5D" w:rsidRDefault="00373E5D">
      <w:r>
        <w:separator/>
      </w:r>
    </w:p>
  </w:footnote>
  <w:footnote w:type="continuationSeparator" w:id="0">
    <w:p w14:paraId="748558BE" w14:textId="77777777" w:rsidR="00373E5D" w:rsidRDefault="00373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6929" w14:textId="7B756F04" w:rsidR="003965C6" w:rsidRDefault="000D106A" w:rsidP="00880171">
    <w:pPr>
      <w:pStyle w:val="Cabealho"/>
      <w:rPr>
        <w:noProof/>
      </w:rPr>
    </w:pPr>
    <w:r>
      <w:rPr>
        <w:noProof/>
        <w:szCs w:val="24"/>
      </w:rPr>
      <w:drawing>
        <wp:anchor distT="0" distB="0" distL="114300" distR="114300" simplePos="0" relativeHeight="251671552" behindDoc="0" locked="0" layoutInCell="1" allowOverlap="1" wp14:anchorId="6E058F9E" wp14:editId="6330E7EF">
          <wp:simplePos x="0" y="0"/>
          <wp:positionH relativeFrom="margin">
            <wp:align>right</wp:align>
          </wp:positionH>
          <wp:positionV relativeFrom="paragraph">
            <wp:posOffset>-70959</wp:posOffset>
          </wp:positionV>
          <wp:extent cx="775335" cy="818515"/>
          <wp:effectExtent l="0" t="0" r="5715" b="635"/>
          <wp:wrapNone/>
          <wp:docPr id="563320981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320981" name="Imagem 2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97" t="8847" r="4651" b="4840"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64448E" w14:textId="547C0AF3" w:rsidR="003965C6" w:rsidRDefault="003965C6" w:rsidP="003965C6">
    <w:pPr>
      <w:pStyle w:val="Cabealho"/>
      <w:tabs>
        <w:tab w:val="clear" w:pos="4419"/>
        <w:tab w:val="left" w:pos="4536"/>
        <w:tab w:val="center" w:pos="5670"/>
      </w:tabs>
      <w:ind w:hanging="142"/>
      <w:rPr>
        <w:rFonts w:ascii="Century Gothic" w:hAnsi="Century Gothic"/>
        <w:b/>
        <w:bCs/>
        <w:noProof/>
        <w:sz w:val="28"/>
        <w:szCs w:val="28"/>
      </w:rPr>
    </w:pPr>
  </w:p>
  <w:p w14:paraId="2946DB82" w14:textId="65D6C5F7" w:rsidR="00CD34A9" w:rsidRPr="003965C6" w:rsidRDefault="000D106A" w:rsidP="003965C6">
    <w:pPr>
      <w:pStyle w:val="Cabealho"/>
      <w:tabs>
        <w:tab w:val="clear" w:pos="4419"/>
        <w:tab w:val="left" w:pos="4536"/>
        <w:tab w:val="center" w:pos="5670"/>
      </w:tabs>
      <w:ind w:hanging="142"/>
      <w:rPr>
        <w:rFonts w:ascii="Century Gothic" w:hAnsi="Century Gothic"/>
        <w:sz w:val="28"/>
        <w:szCs w:val="28"/>
      </w:rPr>
    </w:pPr>
    <w:r>
      <w:rPr>
        <w:noProof/>
        <w:szCs w:val="24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2E0515A" wp14:editId="1D220D3C">
              <wp:simplePos x="0" y="0"/>
              <wp:positionH relativeFrom="page">
                <wp:posOffset>566449</wp:posOffset>
              </wp:positionH>
              <wp:positionV relativeFrom="paragraph">
                <wp:posOffset>285788</wp:posOffset>
              </wp:positionV>
              <wp:extent cx="797560" cy="97155"/>
              <wp:effectExtent l="0" t="0" r="0" b="635"/>
              <wp:wrapTopAndBottom/>
              <wp:docPr id="1045096392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797560" cy="97155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6C09A" id="Retângulo 1" o:spid="_x0000_s1026" style="position:absolute;margin-left:44.6pt;margin-top:22.5pt;width:62.8pt;height:7.65pt;flip:y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" fillcolor="#231f20" stroked="f">
              <w10:wrap type="topAndBottom" anchorx="page"/>
            </v:rect>
          </w:pict>
        </mc:Fallback>
      </mc:AlternateContent>
    </w:r>
    <w:r w:rsidR="003965C6" w:rsidRPr="003965C6">
      <w:rPr>
        <w:rFonts w:ascii="Century Gothic" w:hAnsi="Century Gothic"/>
        <w:b/>
        <w:bCs/>
        <w:noProof/>
        <w:sz w:val="28"/>
        <w:szCs w:val="28"/>
      </w:rPr>
      <w:t>Declaração de Titular não</w:t>
    </w:r>
    <w:r w:rsidR="003965C6">
      <w:rPr>
        <w:rFonts w:ascii="Century Gothic" w:hAnsi="Century Gothic"/>
        <w:b/>
        <w:bCs/>
        <w:noProof/>
        <w:sz w:val="28"/>
        <w:szCs w:val="28"/>
      </w:rPr>
      <w:t xml:space="preserve"> </w:t>
    </w:r>
    <w:r w:rsidR="003965C6" w:rsidRPr="003965C6">
      <w:rPr>
        <w:rFonts w:ascii="Century Gothic" w:hAnsi="Century Gothic"/>
        <w:b/>
        <w:bCs/>
        <w:noProof/>
        <w:sz w:val="28"/>
        <w:szCs w:val="28"/>
      </w:rPr>
      <w:t xml:space="preserve">Filiado                 </w:t>
    </w:r>
    <w:r w:rsidR="003965C6" w:rsidRPr="003965C6">
      <w:rPr>
        <w:rFonts w:ascii="Century Gothic" w:hAnsi="Century Gothic"/>
        <w:sz w:val="28"/>
        <w:szCs w:val="28"/>
      </w:rPr>
      <w:t xml:space="preserve">                                                                                                                                                                                    </w:t>
    </w:r>
  </w:p>
  <w:p w14:paraId="5775E188" w14:textId="5BEADD15" w:rsidR="00FA401D" w:rsidRPr="00880171" w:rsidRDefault="00FA401D" w:rsidP="008801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C45"/>
    <w:multiLevelType w:val="hybridMultilevel"/>
    <w:tmpl w:val="7910FCF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474D2"/>
    <w:multiLevelType w:val="hybridMultilevel"/>
    <w:tmpl w:val="C0F88BA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1A2C6D"/>
    <w:multiLevelType w:val="hybridMultilevel"/>
    <w:tmpl w:val="F87066B8"/>
    <w:lvl w:ilvl="0" w:tplc="CEE24A7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71FB3"/>
    <w:multiLevelType w:val="hybridMultilevel"/>
    <w:tmpl w:val="80F0E5C4"/>
    <w:lvl w:ilvl="0" w:tplc="3AA6807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49CF"/>
    <w:multiLevelType w:val="hybridMultilevel"/>
    <w:tmpl w:val="BDA4CF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35A8"/>
    <w:multiLevelType w:val="hybridMultilevel"/>
    <w:tmpl w:val="F39E8B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F30A7"/>
    <w:multiLevelType w:val="hybridMultilevel"/>
    <w:tmpl w:val="4D22A058"/>
    <w:lvl w:ilvl="0" w:tplc="3AA6807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24DCF"/>
    <w:multiLevelType w:val="hybridMultilevel"/>
    <w:tmpl w:val="6A56C6AC"/>
    <w:lvl w:ilvl="0" w:tplc="CEE24A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80515"/>
    <w:multiLevelType w:val="hybridMultilevel"/>
    <w:tmpl w:val="93BC2064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84510EC"/>
    <w:multiLevelType w:val="hybridMultilevel"/>
    <w:tmpl w:val="9BB60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11684"/>
    <w:multiLevelType w:val="hybridMultilevel"/>
    <w:tmpl w:val="104A6D10"/>
    <w:lvl w:ilvl="0" w:tplc="2932B4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615E7"/>
    <w:multiLevelType w:val="hybridMultilevel"/>
    <w:tmpl w:val="3EC435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456DE"/>
    <w:multiLevelType w:val="hybridMultilevel"/>
    <w:tmpl w:val="8794AF3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A6807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67C685C"/>
    <w:multiLevelType w:val="hybridMultilevel"/>
    <w:tmpl w:val="E2AC9E9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DA0CED"/>
    <w:multiLevelType w:val="hybridMultilevel"/>
    <w:tmpl w:val="13C4B38A"/>
    <w:lvl w:ilvl="0" w:tplc="3AA6807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953AF"/>
    <w:multiLevelType w:val="hybridMultilevel"/>
    <w:tmpl w:val="2A206432"/>
    <w:lvl w:ilvl="0" w:tplc="5E681D4E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60586"/>
    <w:multiLevelType w:val="hybridMultilevel"/>
    <w:tmpl w:val="DF9033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155D9"/>
    <w:multiLevelType w:val="multilevel"/>
    <w:tmpl w:val="6BC4A4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14731"/>
    <w:multiLevelType w:val="multilevel"/>
    <w:tmpl w:val="B426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90692"/>
    <w:multiLevelType w:val="hybridMultilevel"/>
    <w:tmpl w:val="8B6AF4AA"/>
    <w:lvl w:ilvl="0" w:tplc="5B149DB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1E68B7"/>
    <w:multiLevelType w:val="hybridMultilevel"/>
    <w:tmpl w:val="28800B6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2791A1F"/>
    <w:multiLevelType w:val="multilevel"/>
    <w:tmpl w:val="8F60F1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C27CEE"/>
    <w:multiLevelType w:val="hybridMultilevel"/>
    <w:tmpl w:val="F2544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D3077"/>
    <w:multiLevelType w:val="hybridMultilevel"/>
    <w:tmpl w:val="FE1E591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27C5C96"/>
    <w:multiLevelType w:val="hybridMultilevel"/>
    <w:tmpl w:val="4CBE87B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62E26"/>
    <w:multiLevelType w:val="hybridMultilevel"/>
    <w:tmpl w:val="48AAF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F35DA"/>
    <w:multiLevelType w:val="hybridMultilevel"/>
    <w:tmpl w:val="79682A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64CF5"/>
    <w:multiLevelType w:val="hybridMultilevel"/>
    <w:tmpl w:val="2CD2C42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B0F2B"/>
    <w:multiLevelType w:val="hybridMultilevel"/>
    <w:tmpl w:val="18BAF5D0"/>
    <w:lvl w:ilvl="0" w:tplc="2932B4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2702836">
    <w:abstractNumId w:val="4"/>
  </w:num>
  <w:num w:numId="2" w16cid:durableId="1752893398">
    <w:abstractNumId w:val="2"/>
  </w:num>
  <w:num w:numId="3" w16cid:durableId="1081832798">
    <w:abstractNumId w:val="7"/>
  </w:num>
  <w:num w:numId="4" w16cid:durableId="1611626757">
    <w:abstractNumId w:val="13"/>
  </w:num>
  <w:num w:numId="5" w16cid:durableId="1856731033">
    <w:abstractNumId w:val="1"/>
  </w:num>
  <w:num w:numId="6" w16cid:durableId="562062182">
    <w:abstractNumId w:val="24"/>
  </w:num>
  <w:num w:numId="7" w16cid:durableId="1359506455">
    <w:abstractNumId w:val="14"/>
  </w:num>
  <w:num w:numId="8" w16cid:durableId="1211503201">
    <w:abstractNumId w:val="12"/>
  </w:num>
  <w:num w:numId="9" w16cid:durableId="1706250000">
    <w:abstractNumId w:val="23"/>
  </w:num>
  <w:num w:numId="10" w16cid:durableId="1296258641">
    <w:abstractNumId w:val="20"/>
  </w:num>
  <w:num w:numId="11" w16cid:durableId="1131560473">
    <w:abstractNumId w:val="3"/>
  </w:num>
  <w:num w:numId="12" w16cid:durableId="1566843557">
    <w:abstractNumId w:val="6"/>
  </w:num>
  <w:num w:numId="13" w16cid:durableId="2008704638">
    <w:abstractNumId w:val="10"/>
  </w:num>
  <w:num w:numId="14" w16cid:durableId="1512603515">
    <w:abstractNumId w:val="28"/>
  </w:num>
  <w:num w:numId="15" w16cid:durableId="1929921535">
    <w:abstractNumId w:val="15"/>
  </w:num>
  <w:num w:numId="16" w16cid:durableId="760174840">
    <w:abstractNumId w:val="19"/>
  </w:num>
  <w:num w:numId="17" w16cid:durableId="927349025">
    <w:abstractNumId w:val="0"/>
  </w:num>
  <w:num w:numId="18" w16cid:durableId="1464345904">
    <w:abstractNumId w:val="27"/>
  </w:num>
  <w:num w:numId="19" w16cid:durableId="1849977344">
    <w:abstractNumId w:val="22"/>
  </w:num>
  <w:num w:numId="20" w16cid:durableId="1191183425">
    <w:abstractNumId w:val="26"/>
  </w:num>
  <w:num w:numId="21" w16cid:durableId="990719321">
    <w:abstractNumId w:val="5"/>
  </w:num>
  <w:num w:numId="22" w16cid:durableId="2092969755">
    <w:abstractNumId w:val="11"/>
  </w:num>
  <w:num w:numId="23" w16cid:durableId="797449657">
    <w:abstractNumId w:val="16"/>
  </w:num>
  <w:num w:numId="24" w16cid:durableId="1144811605">
    <w:abstractNumId w:val="8"/>
  </w:num>
  <w:num w:numId="25" w16cid:durableId="1743602679">
    <w:abstractNumId w:val="9"/>
  </w:num>
  <w:num w:numId="26" w16cid:durableId="968123793">
    <w:abstractNumId w:val="25"/>
  </w:num>
  <w:num w:numId="27" w16cid:durableId="1129586224">
    <w:abstractNumId w:val="18"/>
  </w:num>
  <w:num w:numId="28" w16cid:durableId="18223107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495383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58"/>
    <w:rsid w:val="0000518E"/>
    <w:rsid w:val="000172B0"/>
    <w:rsid w:val="00022F4C"/>
    <w:rsid w:val="00035ACB"/>
    <w:rsid w:val="00042983"/>
    <w:rsid w:val="00043C95"/>
    <w:rsid w:val="0005720D"/>
    <w:rsid w:val="00057F60"/>
    <w:rsid w:val="00064999"/>
    <w:rsid w:val="0008516D"/>
    <w:rsid w:val="00090216"/>
    <w:rsid w:val="000A48E6"/>
    <w:rsid w:val="000A6024"/>
    <w:rsid w:val="000B287D"/>
    <w:rsid w:val="000D106A"/>
    <w:rsid w:val="000D7E93"/>
    <w:rsid w:val="000E5A51"/>
    <w:rsid w:val="000F1497"/>
    <w:rsid w:val="000F3091"/>
    <w:rsid w:val="000F5147"/>
    <w:rsid w:val="0010723B"/>
    <w:rsid w:val="0011514E"/>
    <w:rsid w:val="00130F57"/>
    <w:rsid w:val="00146D0C"/>
    <w:rsid w:val="0016365C"/>
    <w:rsid w:val="001669B3"/>
    <w:rsid w:val="00166EC4"/>
    <w:rsid w:val="00170D11"/>
    <w:rsid w:val="00183F58"/>
    <w:rsid w:val="001850BE"/>
    <w:rsid w:val="00196411"/>
    <w:rsid w:val="001964A8"/>
    <w:rsid w:val="001968FC"/>
    <w:rsid w:val="001A092B"/>
    <w:rsid w:val="001C30FB"/>
    <w:rsid w:val="001E14D8"/>
    <w:rsid w:val="001E665B"/>
    <w:rsid w:val="001E6BBB"/>
    <w:rsid w:val="001F7FFA"/>
    <w:rsid w:val="002064D4"/>
    <w:rsid w:val="00216CA7"/>
    <w:rsid w:val="00224DC6"/>
    <w:rsid w:val="00236859"/>
    <w:rsid w:val="0024307B"/>
    <w:rsid w:val="00244269"/>
    <w:rsid w:val="00284D4A"/>
    <w:rsid w:val="002A3C4C"/>
    <w:rsid w:val="002B268E"/>
    <w:rsid w:val="002C3C51"/>
    <w:rsid w:val="002D7A87"/>
    <w:rsid w:val="002E3AEF"/>
    <w:rsid w:val="002E7D1E"/>
    <w:rsid w:val="002F2EFD"/>
    <w:rsid w:val="002F35C6"/>
    <w:rsid w:val="00307B8C"/>
    <w:rsid w:val="00322BA7"/>
    <w:rsid w:val="00332975"/>
    <w:rsid w:val="00336D08"/>
    <w:rsid w:val="0034554D"/>
    <w:rsid w:val="003659C9"/>
    <w:rsid w:val="00373E5D"/>
    <w:rsid w:val="00377BDC"/>
    <w:rsid w:val="003928C5"/>
    <w:rsid w:val="00396134"/>
    <w:rsid w:val="003965C6"/>
    <w:rsid w:val="00396E5E"/>
    <w:rsid w:val="003A7723"/>
    <w:rsid w:val="003B0C2C"/>
    <w:rsid w:val="003B75B9"/>
    <w:rsid w:val="003C0273"/>
    <w:rsid w:val="003C253F"/>
    <w:rsid w:val="003D06B5"/>
    <w:rsid w:val="003E0B0F"/>
    <w:rsid w:val="003E52F8"/>
    <w:rsid w:val="003F4A85"/>
    <w:rsid w:val="00410FCC"/>
    <w:rsid w:val="00417740"/>
    <w:rsid w:val="00425159"/>
    <w:rsid w:val="004304D2"/>
    <w:rsid w:val="004331BB"/>
    <w:rsid w:val="004461E1"/>
    <w:rsid w:val="00447E5B"/>
    <w:rsid w:val="0045339E"/>
    <w:rsid w:val="00466EAA"/>
    <w:rsid w:val="00471620"/>
    <w:rsid w:val="004731F8"/>
    <w:rsid w:val="00474CD5"/>
    <w:rsid w:val="00474FB5"/>
    <w:rsid w:val="0047559C"/>
    <w:rsid w:val="0047619D"/>
    <w:rsid w:val="00477AED"/>
    <w:rsid w:val="00483D01"/>
    <w:rsid w:val="00487E07"/>
    <w:rsid w:val="004902F4"/>
    <w:rsid w:val="004C00FB"/>
    <w:rsid w:val="004C44BD"/>
    <w:rsid w:val="004F3AEF"/>
    <w:rsid w:val="00501509"/>
    <w:rsid w:val="005037A6"/>
    <w:rsid w:val="00503A16"/>
    <w:rsid w:val="00522A48"/>
    <w:rsid w:val="00523F2B"/>
    <w:rsid w:val="00530999"/>
    <w:rsid w:val="005366F0"/>
    <w:rsid w:val="00546E5C"/>
    <w:rsid w:val="00551006"/>
    <w:rsid w:val="005541E6"/>
    <w:rsid w:val="0056291A"/>
    <w:rsid w:val="005644C4"/>
    <w:rsid w:val="005834FD"/>
    <w:rsid w:val="0059101B"/>
    <w:rsid w:val="00594465"/>
    <w:rsid w:val="005A462F"/>
    <w:rsid w:val="005A6624"/>
    <w:rsid w:val="005C0C0F"/>
    <w:rsid w:val="005D30DE"/>
    <w:rsid w:val="005D5795"/>
    <w:rsid w:val="005F12A1"/>
    <w:rsid w:val="00602CBD"/>
    <w:rsid w:val="00614A14"/>
    <w:rsid w:val="006267D7"/>
    <w:rsid w:val="0063148B"/>
    <w:rsid w:val="0066025F"/>
    <w:rsid w:val="00660542"/>
    <w:rsid w:val="006618B7"/>
    <w:rsid w:val="00662EEA"/>
    <w:rsid w:val="00675DAC"/>
    <w:rsid w:val="00680844"/>
    <w:rsid w:val="00695BCA"/>
    <w:rsid w:val="006B4E48"/>
    <w:rsid w:val="006B6783"/>
    <w:rsid w:val="006B7F9F"/>
    <w:rsid w:val="006C2ED1"/>
    <w:rsid w:val="006D35C3"/>
    <w:rsid w:val="006F0AA5"/>
    <w:rsid w:val="006F35FF"/>
    <w:rsid w:val="006F4A90"/>
    <w:rsid w:val="007061A4"/>
    <w:rsid w:val="00706480"/>
    <w:rsid w:val="0072661F"/>
    <w:rsid w:val="00727C5B"/>
    <w:rsid w:val="00737A70"/>
    <w:rsid w:val="007473F3"/>
    <w:rsid w:val="007713A2"/>
    <w:rsid w:val="00774EF8"/>
    <w:rsid w:val="00791744"/>
    <w:rsid w:val="007952FF"/>
    <w:rsid w:val="00795AE2"/>
    <w:rsid w:val="007B2341"/>
    <w:rsid w:val="007C56EE"/>
    <w:rsid w:val="007F1715"/>
    <w:rsid w:val="007F36C1"/>
    <w:rsid w:val="00807952"/>
    <w:rsid w:val="00807C98"/>
    <w:rsid w:val="008227BA"/>
    <w:rsid w:val="008339AE"/>
    <w:rsid w:val="00873EB4"/>
    <w:rsid w:val="00880171"/>
    <w:rsid w:val="00886ABA"/>
    <w:rsid w:val="00890A0C"/>
    <w:rsid w:val="008A02BF"/>
    <w:rsid w:val="008A7C5B"/>
    <w:rsid w:val="008B18EB"/>
    <w:rsid w:val="008B50FA"/>
    <w:rsid w:val="008C2D71"/>
    <w:rsid w:val="008C4FA9"/>
    <w:rsid w:val="008D5F83"/>
    <w:rsid w:val="008E1F1D"/>
    <w:rsid w:val="008F0A2B"/>
    <w:rsid w:val="008F1225"/>
    <w:rsid w:val="008F2032"/>
    <w:rsid w:val="00906364"/>
    <w:rsid w:val="0091580A"/>
    <w:rsid w:val="00926E33"/>
    <w:rsid w:val="00930599"/>
    <w:rsid w:val="00940486"/>
    <w:rsid w:val="00960219"/>
    <w:rsid w:val="00962C30"/>
    <w:rsid w:val="00971EC9"/>
    <w:rsid w:val="0098139B"/>
    <w:rsid w:val="009908BC"/>
    <w:rsid w:val="009933BE"/>
    <w:rsid w:val="009A2C90"/>
    <w:rsid w:val="009A2DF1"/>
    <w:rsid w:val="009D21FB"/>
    <w:rsid w:val="009E2820"/>
    <w:rsid w:val="009E3D55"/>
    <w:rsid w:val="009E611A"/>
    <w:rsid w:val="009F4B2E"/>
    <w:rsid w:val="00A127ED"/>
    <w:rsid w:val="00A14F0A"/>
    <w:rsid w:val="00A21454"/>
    <w:rsid w:val="00A333BE"/>
    <w:rsid w:val="00A57370"/>
    <w:rsid w:val="00A66CDE"/>
    <w:rsid w:val="00A71C6C"/>
    <w:rsid w:val="00AA25EB"/>
    <w:rsid w:val="00AA3270"/>
    <w:rsid w:val="00AB3E57"/>
    <w:rsid w:val="00AC6CB5"/>
    <w:rsid w:val="00AD2257"/>
    <w:rsid w:val="00AE02E6"/>
    <w:rsid w:val="00AE7A8F"/>
    <w:rsid w:val="00B0023F"/>
    <w:rsid w:val="00B0234D"/>
    <w:rsid w:val="00B0587D"/>
    <w:rsid w:val="00B1755E"/>
    <w:rsid w:val="00B27ACA"/>
    <w:rsid w:val="00B47B4A"/>
    <w:rsid w:val="00B619F0"/>
    <w:rsid w:val="00B62C63"/>
    <w:rsid w:val="00B6426F"/>
    <w:rsid w:val="00B746DE"/>
    <w:rsid w:val="00B860AA"/>
    <w:rsid w:val="00B87590"/>
    <w:rsid w:val="00B9301A"/>
    <w:rsid w:val="00B94094"/>
    <w:rsid w:val="00BA4EE7"/>
    <w:rsid w:val="00BA60DA"/>
    <w:rsid w:val="00BB1C34"/>
    <w:rsid w:val="00BC13E4"/>
    <w:rsid w:val="00BE1B88"/>
    <w:rsid w:val="00BE58E2"/>
    <w:rsid w:val="00C125CB"/>
    <w:rsid w:val="00C211B1"/>
    <w:rsid w:val="00C2164F"/>
    <w:rsid w:val="00C27787"/>
    <w:rsid w:val="00C32D6A"/>
    <w:rsid w:val="00C369A8"/>
    <w:rsid w:val="00C50D31"/>
    <w:rsid w:val="00C64949"/>
    <w:rsid w:val="00C7161D"/>
    <w:rsid w:val="00C74A7C"/>
    <w:rsid w:val="00C76E54"/>
    <w:rsid w:val="00C84864"/>
    <w:rsid w:val="00C945FD"/>
    <w:rsid w:val="00CA0A05"/>
    <w:rsid w:val="00CA42A5"/>
    <w:rsid w:val="00CA512D"/>
    <w:rsid w:val="00CB063F"/>
    <w:rsid w:val="00CB2E6E"/>
    <w:rsid w:val="00CC7FC8"/>
    <w:rsid w:val="00CD2404"/>
    <w:rsid w:val="00CD34A9"/>
    <w:rsid w:val="00CF00C5"/>
    <w:rsid w:val="00D00BBC"/>
    <w:rsid w:val="00D03D5C"/>
    <w:rsid w:val="00D048D3"/>
    <w:rsid w:val="00D125E8"/>
    <w:rsid w:val="00D21D05"/>
    <w:rsid w:val="00D5654A"/>
    <w:rsid w:val="00D57B92"/>
    <w:rsid w:val="00D969C0"/>
    <w:rsid w:val="00DC3258"/>
    <w:rsid w:val="00DD1E46"/>
    <w:rsid w:val="00DD25F8"/>
    <w:rsid w:val="00DE1A6E"/>
    <w:rsid w:val="00DE1E7B"/>
    <w:rsid w:val="00DE628B"/>
    <w:rsid w:val="00DF28F5"/>
    <w:rsid w:val="00DF460C"/>
    <w:rsid w:val="00E07172"/>
    <w:rsid w:val="00E602F7"/>
    <w:rsid w:val="00E6031A"/>
    <w:rsid w:val="00E60991"/>
    <w:rsid w:val="00E67777"/>
    <w:rsid w:val="00E75A3F"/>
    <w:rsid w:val="00E909B2"/>
    <w:rsid w:val="00E92FD6"/>
    <w:rsid w:val="00E9464E"/>
    <w:rsid w:val="00E9690C"/>
    <w:rsid w:val="00EA6E32"/>
    <w:rsid w:val="00EC3A32"/>
    <w:rsid w:val="00ED1500"/>
    <w:rsid w:val="00ED5695"/>
    <w:rsid w:val="00ED57B5"/>
    <w:rsid w:val="00EE1EC5"/>
    <w:rsid w:val="00EE4331"/>
    <w:rsid w:val="00F14475"/>
    <w:rsid w:val="00F149F1"/>
    <w:rsid w:val="00F14E79"/>
    <w:rsid w:val="00F162CB"/>
    <w:rsid w:val="00F171A1"/>
    <w:rsid w:val="00F25AD0"/>
    <w:rsid w:val="00F40E94"/>
    <w:rsid w:val="00F41181"/>
    <w:rsid w:val="00F54BF0"/>
    <w:rsid w:val="00F6674E"/>
    <w:rsid w:val="00F75E97"/>
    <w:rsid w:val="00F7605A"/>
    <w:rsid w:val="00F77DCE"/>
    <w:rsid w:val="00F80273"/>
    <w:rsid w:val="00F860D7"/>
    <w:rsid w:val="00F93137"/>
    <w:rsid w:val="00FA401D"/>
    <w:rsid w:val="00FA5C4A"/>
    <w:rsid w:val="00FB40BC"/>
    <w:rsid w:val="00FB4E00"/>
    <w:rsid w:val="00FB5DAC"/>
    <w:rsid w:val="00FC568E"/>
    <w:rsid w:val="00FC6CB1"/>
    <w:rsid w:val="00FD4944"/>
    <w:rsid w:val="00FD5B40"/>
    <w:rsid w:val="00FE3BC9"/>
    <w:rsid w:val="00FF05A1"/>
    <w:rsid w:val="0E824389"/>
    <w:rsid w:val="1405AFA0"/>
    <w:rsid w:val="280DE84A"/>
    <w:rsid w:val="28CB5FAA"/>
    <w:rsid w:val="2D75BC6B"/>
    <w:rsid w:val="31AB9B07"/>
    <w:rsid w:val="331BF2C4"/>
    <w:rsid w:val="46945FEA"/>
    <w:rsid w:val="4B4C9DDD"/>
    <w:rsid w:val="57831377"/>
    <w:rsid w:val="6749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509E6CA"/>
  <w15:docId w15:val="{C1DDAD53-78AA-4ECF-8325-48D55458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E79"/>
    <w:rPr>
      <w:sz w:val="24"/>
    </w:rPr>
  </w:style>
  <w:style w:type="paragraph" w:styleId="Ttulo1">
    <w:name w:val="heading 1"/>
    <w:basedOn w:val="Normal"/>
    <w:next w:val="Normal"/>
    <w:qFormat/>
    <w:rsid w:val="00F14E79"/>
    <w:pPr>
      <w:keepNext/>
      <w:jc w:val="center"/>
      <w:outlineLvl w:val="0"/>
    </w:pPr>
    <w:rPr>
      <w:b/>
      <w:bCs/>
      <w:sz w:val="36"/>
    </w:rPr>
  </w:style>
  <w:style w:type="paragraph" w:styleId="Ttulo2">
    <w:name w:val="heading 2"/>
    <w:basedOn w:val="Normal"/>
    <w:next w:val="Normal"/>
    <w:qFormat/>
    <w:rsid w:val="00F14E79"/>
    <w:pPr>
      <w:keepNext/>
      <w:jc w:val="both"/>
      <w:outlineLvl w:val="1"/>
    </w:pPr>
    <w:rPr>
      <w:rFonts w:ascii="Arial" w:hAnsi="Arial" w:cs="Arial"/>
      <w:i/>
      <w:iCs/>
      <w:sz w:val="21"/>
    </w:rPr>
  </w:style>
  <w:style w:type="paragraph" w:styleId="Ttulo3">
    <w:name w:val="heading 3"/>
    <w:basedOn w:val="Normal"/>
    <w:next w:val="Normal"/>
    <w:qFormat/>
    <w:rsid w:val="00F14E79"/>
    <w:pPr>
      <w:keepNext/>
      <w:jc w:val="right"/>
      <w:outlineLvl w:val="2"/>
    </w:pPr>
    <w:rPr>
      <w:b/>
      <w:bCs/>
      <w:sz w:val="32"/>
    </w:rPr>
  </w:style>
  <w:style w:type="paragraph" w:styleId="Ttulo4">
    <w:name w:val="heading 4"/>
    <w:basedOn w:val="Normal"/>
    <w:next w:val="Normal"/>
    <w:qFormat/>
    <w:rsid w:val="00F14E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b/>
      <w:bCs/>
      <w:sz w:val="20"/>
    </w:rPr>
  </w:style>
  <w:style w:type="paragraph" w:styleId="Ttulo5">
    <w:name w:val="heading 5"/>
    <w:basedOn w:val="Normal"/>
    <w:next w:val="Normal"/>
    <w:qFormat/>
    <w:rsid w:val="00F14E79"/>
    <w:pPr>
      <w:keepNext/>
      <w:jc w:val="right"/>
      <w:outlineLvl w:val="4"/>
    </w:pPr>
    <w:rPr>
      <w:rFonts w:ascii="Arial" w:hAnsi="Arial" w:cs="Arial"/>
      <w:b/>
      <w:bCs/>
      <w:sz w:val="21"/>
    </w:rPr>
  </w:style>
  <w:style w:type="paragraph" w:styleId="Ttulo6">
    <w:name w:val="heading 6"/>
    <w:basedOn w:val="Normal"/>
    <w:next w:val="Normal"/>
    <w:qFormat/>
    <w:rsid w:val="00F14E79"/>
    <w:pPr>
      <w:keepNext/>
      <w:jc w:val="both"/>
      <w:outlineLvl w:val="5"/>
    </w:pPr>
    <w:rPr>
      <w:i/>
      <w:iCs/>
    </w:rPr>
  </w:style>
  <w:style w:type="paragraph" w:styleId="Ttulo7">
    <w:name w:val="heading 7"/>
    <w:basedOn w:val="Normal"/>
    <w:next w:val="Normal"/>
    <w:qFormat/>
    <w:rsid w:val="00F14E79"/>
    <w:pPr>
      <w:keepNext/>
      <w:jc w:val="both"/>
      <w:outlineLvl w:val="6"/>
    </w:pPr>
    <w:rPr>
      <w:rFonts w:ascii="Arial" w:hAnsi="Arial" w:cs="Arial"/>
      <w:b/>
      <w:bCs/>
      <w:i/>
      <w:iCs/>
      <w:sz w:val="21"/>
    </w:rPr>
  </w:style>
  <w:style w:type="paragraph" w:styleId="Ttulo8">
    <w:name w:val="heading 8"/>
    <w:basedOn w:val="Normal"/>
    <w:next w:val="Normal"/>
    <w:qFormat/>
    <w:rsid w:val="00F14E79"/>
    <w:pPr>
      <w:keepNext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14E79"/>
    <w:pPr>
      <w:keepNext/>
      <w:jc w:val="both"/>
      <w:outlineLvl w:val="8"/>
    </w:pPr>
    <w:rPr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14E7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F14E7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F14E79"/>
    <w:pPr>
      <w:jc w:val="both"/>
    </w:pPr>
    <w:rPr>
      <w:rFonts w:ascii="Arial" w:hAnsi="Arial" w:cs="Arial"/>
      <w:sz w:val="22"/>
    </w:rPr>
  </w:style>
  <w:style w:type="character" w:styleId="Forte">
    <w:name w:val="Strong"/>
    <w:basedOn w:val="Fontepargpadro"/>
    <w:qFormat/>
    <w:rsid w:val="00F14E79"/>
    <w:rPr>
      <w:b/>
      <w:bCs/>
    </w:rPr>
  </w:style>
  <w:style w:type="character" w:styleId="nfase">
    <w:name w:val="Emphasis"/>
    <w:basedOn w:val="Fontepargpadro"/>
    <w:qFormat/>
    <w:rsid w:val="00F14E79"/>
    <w:rPr>
      <w:i/>
      <w:iCs/>
    </w:rPr>
  </w:style>
  <w:style w:type="paragraph" w:styleId="Textodebalo">
    <w:name w:val="Balloon Text"/>
    <w:basedOn w:val="Normal"/>
    <w:link w:val="TextodebaloChar"/>
    <w:rsid w:val="002F2E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F2EF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rsid w:val="000E5A51"/>
    <w:rPr>
      <w:sz w:val="24"/>
    </w:rPr>
  </w:style>
  <w:style w:type="paragraph" w:styleId="PargrafodaLista">
    <w:name w:val="List Paragraph"/>
    <w:basedOn w:val="Normal"/>
    <w:uiPriority w:val="34"/>
    <w:qFormat/>
    <w:rsid w:val="003659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746DE"/>
    <w:pPr>
      <w:spacing w:before="100" w:beforeAutospacing="1" w:after="100" w:afterAutospacing="1"/>
    </w:pPr>
    <w:rPr>
      <w:rFonts w:eastAsiaTheme="minorHAnsi"/>
      <w:color w:val="000000"/>
      <w:szCs w:val="24"/>
    </w:rPr>
  </w:style>
  <w:style w:type="table" w:styleId="Tabelacomgrade">
    <w:name w:val="Table Grid"/>
    <w:basedOn w:val="Tabelanormal"/>
    <w:rsid w:val="00C7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166EC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05A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08516D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2B268E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2B268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Carta%20extern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A1A6EC961A0E4BB2F8774182A7B734" ma:contentTypeVersion="10" ma:contentTypeDescription="Crie um novo documento." ma:contentTypeScope="" ma:versionID="1eece66ccdffd6dd246712be83f30f5c">
  <xsd:schema xmlns:xsd="http://www.w3.org/2001/XMLSchema" xmlns:xs="http://www.w3.org/2001/XMLSchema" xmlns:p="http://schemas.microsoft.com/office/2006/metadata/properties" xmlns:ns1="http://schemas.microsoft.com/sharepoint/v3" xmlns:ns2="fc032ea4-1102-42ec-b5c0-64d73770b83a" xmlns:ns3="ccf265ba-6b5a-4f86-8f73-d9ed7e72cb79" targetNamespace="http://schemas.microsoft.com/office/2006/metadata/properties" ma:root="true" ma:fieldsID="c7f6f1449a2bf81648b822a0f007e0bc" ns1:_="" ns2:_="" ns3:_="">
    <xsd:import namespace="http://schemas.microsoft.com/sharepoint/v3"/>
    <xsd:import namespace="fc032ea4-1102-42ec-b5c0-64d73770b83a"/>
    <xsd:import namespace="ccf265ba-6b5a-4f86-8f73-d9ed7e72cb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ataPublicacao"/>
                <xsd:element ref="ns3:AreaDocumento"/>
                <xsd:element ref="ns2:SharedWithUser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Descri_x00e7__x00e3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4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5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8" nillable="true" ma:displayName="Number of Likes" ma:internalName="LikesCount">
      <xsd:simpleType>
        <xsd:restriction base="dms:Unknown"/>
      </xsd:simple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32ea4-1102-42ec-b5c0-64d73770b8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65ba-6b5a-4f86-8f73-d9ed7e72cb79" elementFormDefault="qualified">
    <xsd:import namespace="http://schemas.microsoft.com/office/2006/documentManagement/types"/>
    <xsd:import namespace="http://schemas.microsoft.com/office/infopath/2007/PartnerControls"/>
    <xsd:element name="DataPublicacao" ma:index="11" ma:displayName="DataPublicacao" ma:format="DateOnly" ma:internalName="DataPublicacao">
      <xsd:simpleType>
        <xsd:restriction base="dms:DateTime"/>
      </xsd:simpleType>
    </xsd:element>
    <xsd:element name="AreaDocumento" ma:index="12" ma:displayName="AreaDocumento" ma:format="Dropdown" ma:internalName="AreaDocumento">
      <xsd:simpleType>
        <xsd:restriction base="dms:Choice">
          <xsd:enumeration value="Administrativo/Financeiro"/>
          <xsd:enumeration value="Distribuição"/>
          <xsd:enumeration value="Arrecadação"/>
          <xsd:enumeration value="Marketing"/>
          <xsd:enumeration value="Tecnologia da Informação"/>
          <xsd:enumeration value="Recursos Humanos"/>
          <xsd:enumeration value="Superintendência"/>
          <xsd:enumeration value="Jurídico"/>
          <xsd:enumeration value="Gestão de Pessoas e Relacionamento"/>
          <xsd:enumeration value="TI/PE"/>
        </xsd:restriction>
      </xsd:simpleType>
    </xsd:element>
    <xsd:element name="Descri_x00e7__x00e3_o" ma:index="20" nillable="true" ma:displayName="Descrição" ma:internalName="Descri_x00e7__x00e3_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221103303AE44ABAF3532B19F7F8D" ma:contentTypeVersion="11" ma:contentTypeDescription="Crie um novo documento." ma:contentTypeScope="" ma:versionID="a6bf02993c6050961d9dad1fa4f446d5">
  <xsd:schema xmlns:xsd="http://www.w3.org/2001/XMLSchema" xmlns:xs="http://www.w3.org/2001/XMLSchema" xmlns:p="http://schemas.microsoft.com/office/2006/metadata/properties" xmlns:ns2="85394fdb-6a68-4603-8be3-5852d1e71ec5" targetNamespace="http://schemas.microsoft.com/office/2006/metadata/properties" ma:root="true" ma:fieldsID="cc8f637850d3d5bb91acf1ebf331fa13" ns2:_="">
    <xsd:import namespace="85394fdb-6a68-4603-8be3-5852d1e71ec5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lassificacao" minOccurs="0"/>
                <xsd:element ref="ns2:Projeto" minOccurs="0"/>
                <xsd:element ref="ns2:Area" minOccurs="0"/>
                <xsd:element ref="ns2:DataRevisao" minOccurs="0"/>
                <xsd:element ref="ns2:Setor" minOccurs="0"/>
                <xsd:element ref="ns2: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scrica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94fdb-6a68-4603-8be3-5852d1e71ec5" elementFormDefault="qualified">
    <xsd:import namespace="http://schemas.microsoft.com/office/2006/documentManagement/types"/>
    <xsd:import namespace="http://schemas.microsoft.com/office/infopath/2007/PartnerControls"/>
    <xsd:element name="Codigo" ma:index="8" nillable="true" ma:displayName="Codigo" ma:format="Dropdown" ma:internalName="Codigo">
      <xsd:simpleType>
        <xsd:restriction base="dms:Text">
          <xsd:maxLength value="255"/>
        </xsd:restriction>
      </xsd:simpleType>
    </xsd:element>
    <xsd:element name="Classificacao" ma:index="9" nillable="true" ma:displayName="Classificacao" ma:format="Dropdown" ma:internalName="Classificacao">
      <xsd:simpleType>
        <xsd:restriction base="dms:Text">
          <xsd:maxLength value="255"/>
        </xsd:restriction>
      </xsd:simpleType>
    </xsd:element>
    <xsd:element name="Projeto" ma:index="10" nillable="true" ma:displayName="Projeto" ma:format="Dropdown" ma:internalName="Projeto">
      <xsd:simpleType>
        <xsd:restriction base="dms:Text">
          <xsd:maxLength value="255"/>
        </xsd:restriction>
      </xsd:simpleType>
    </xsd:element>
    <xsd:element name="Area" ma:index="11" nillable="true" ma:displayName="Area" ma:format="Dropdown" ma:internalName="Area">
      <xsd:simpleType>
        <xsd:restriction base="dms:Choice">
          <xsd:enumeration value="Administrativo/Financeiro"/>
          <xsd:enumeration value="Arrecadação"/>
          <xsd:enumeration value="Distribuição"/>
          <xsd:enumeration value="Gestão de Pessoas e Relacionamento"/>
          <xsd:enumeration value="Superintendência"/>
          <xsd:enumeration value="Tecnologia da Informação"/>
        </xsd:restriction>
      </xsd:simpleType>
    </xsd:element>
    <xsd:element name="DataRevisao" ma:index="12" nillable="true" ma:displayName="DataRevisao" ma:format="DateOnly" ma:internalName="DataRevisao">
      <xsd:simpleType>
        <xsd:restriction base="dms:DateTime"/>
      </xsd:simpleType>
    </xsd:element>
    <xsd:element name="Setor" ma:index="13" nillable="true" ma:displayName="Setor" ma:format="Dropdown" ma:internalName="Setor">
      <xsd:simpleType>
        <xsd:restriction base="dms:Choice">
          <xsd:enumeration value="Geral"/>
          <xsd:enumeration value="Administrativo"/>
          <xsd:enumeration value="Analista da Superintendência"/>
          <xsd:enumeration value="Atendimento"/>
          <xsd:enumeration value="Audiovisual"/>
          <xsd:enumeration value="Auditoria"/>
          <xsd:enumeration value="Carnaval / Festas de Fim de Ano / Festa Junina / MTG"/>
          <xsd:enumeration value="Casa de Festas e Diversão"/>
          <xsd:enumeration value="Gestão de Insumos"/>
          <xsd:enumeration value="GIM"/>
          <xsd:enumeration value="Cinema"/>
          <xsd:enumeration value="Compliance"/>
          <xsd:enumeration value="Compras"/>
          <xsd:enumeration value="Contas a pagar"/>
          <xsd:enumeration value="Controladoria"/>
          <xsd:enumeration value="CPAR"/>
          <xsd:enumeration value="GRC"/>
          <xsd:enumeration value="Jurídico"/>
          <xsd:enumeration value="Música ao vivo"/>
          <xsd:enumeration value="Processos"/>
          <xsd:enumeration value="Qualidade e Atendimento"/>
          <xsd:enumeration value="Rádio"/>
          <xsd:enumeration value="Recursos Humanos"/>
          <xsd:enumeration value="Segurança"/>
          <xsd:enumeration value="Serviços Digitais"/>
          <xsd:enumeration value="Shows e eventos"/>
          <xsd:enumeration value="Sonorização Ambiental"/>
          <xsd:enumeration value="Superintendente"/>
          <xsd:enumeration value="Tesouraria"/>
          <xsd:enumeration value="TV"/>
          <xsd:enumeration value="Unidades"/>
          <xsd:enumeration value="Usuários Gerais"/>
          <xsd:enumeration value="Show"/>
          <xsd:enumeration value="Projetos e Governança de TI"/>
        </xsd:restriction>
      </xsd:simpleType>
    </xsd:element>
    <xsd:element name="Type" ma:index="14" nillable="true" ma:displayName="Tipo de Documento" ma:format="Dropdown" ma:internalName="Type">
      <xsd:simpleType>
        <xsd:restriction base="dms:Choice">
          <xsd:enumeration value="Formulários"/>
          <xsd:enumeration value="Instrução Normativa"/>
          <xsd:enumeration value="Manuais e guias"/>
          <xsd:enumeration value="Plano de Contas Comentado"/>
          <xsd:enumeration value="Políticas"/>
          <xsd:enumeration value="Procedimentos"/>
          <xsd:enumeration value="Regimento interno"/>
          <xsd:enumeration value="Formulários eletrônicos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cao" ma:index="18" nillable="true" ma:displayName="Descricao" ma:format="Dropdown" ma:internalName="Descrica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to xmlns="85394fdb-6a68-4603-8be3-5852d1e71ec5" xsi:nil="true"/>
    <Setor xmlns="85394fdb-6a68-4603-8be3-5852d1e71ec5">Geral</Setor>
    <Area xmlns="85394fdb-6a68-4603-8be3-5852d1e71ec5">Distribuição</Area>
    <Type xmlns="85394fdb-6a68-4603-8be3-5852d1e71ec5">Formulários</Type>
    <Classificacao xmlns="85394fdb-6a68-4603-8be3-5852d1e71ec5" xsi:nil="true"/>
    <DataRevisao xmlns="85394fdb-6a68-4603-8be3-5852d1e71ec5" xsi:nil="true"/>
    <Codigo xmlns="85394fdb-6a68-4603-8be3-5852d1e71ec5" xsi:nil="true"/>
    <Descricao xmlns="85394fdb-6a68-4603-8be3-5852d1e71ec5" xsi:nil="true"/>
  </documentManagement>
</p:properties>
</file>

<file path=customXml/itemProps1.xml><?xml version="1.0" encoding="utf-8"?>
<ds:datastoreItem xmlns:ds="http://schemas.openxmlformats.org/officeDocument/2006/customXml" ds:itemID="{6C3B18DB-1DCB-42C1-9926-3F5FED3BE2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1AFA34-6BAC-41D8-AC82-63E39C2163E9}"/>
</file>

<file path=customXml/itemProps3.xml><?xml version="1.0" encoding="utf-8"?>
<ds:datastoreItem xmlns:ds="http://schemas.openxmlformats.org/officeDocument/2006/customXml" ds:itemID="{B77C729A-038C-471B-921D-A2611BD26023}"/>
</file>

<file path=customXml/itemProps4.xml><?xml version="1.0" encoding="utf-8"?>
<ds:datastoreItem xmlns:ds="http://schemas.openxmlformats.org/officeDocument/2006/customXml" ds:itemID="{924E1A7E-27C3-49FE-AC05-51232E1AC034}"/>
</file>

<file path=customXml/itemProps5.xml><?xml version="1.0" encoding="utf-8"?>
<ds:datastoreItem xmlns:ds="http://schemas.openxmlformats.org/officeDocument/2006/customXml" ds:itemID="{0241AF30-69B4-47D8-BADA-F5EE7B0393B6}"/>
</file>

<file path=docProps/app.xml><?xml version="1.0" encoding="utf-8"?>
<Properties xmlns="http://schemas.openxmlformats.org/officeDocument/2006/extended-properties" xmlns:vt="http://schemas.openxmlformats.org/officeDocument/2006/docPropsVTypes">
  <Template>Carta externo</Template>
  <TotalTime>16</TotalTime>
  <Pages>2</Pages>
  <Words>315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CT</vt:lpstr>
    </vt:vector>
  </TitlesOfParts>
  <Company>Ecad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Dist076-Declaração Titular Não Filiado - Eventual</dc:title>
  <dc:creator>ECAD</dc:creator>
  <cp:lastModifiedBy>Mariana de Oliveira Pereira Santos</cp:lastModifiedBy>
  <cp:revision>5</cp:revision>
  <cp:lastPrinted>2007-01-19T13:43:00Z</cp:lastPrinted>
  <dcterms:created xsi:type="dcterms:W3CDTF">2024-01-02T13:49:00Z</dcterms:created>
  <dcterms:modified xsi:type="dcterms:W3CDTF">2024-01-02T17:57:00Z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0x010100073221103303AE44ABAF3532B19F7F8D</vt:lpwstr>
  </property>
  <property fmtid="{D5CDD505-2E9C-101B-9397-08002B2CF9AE}" pid="3" name="_dlc_DocIdItemGuid">
    <vt:lpwstr>6735238e-d003-4ce3-801a-892a6aacc193</vt:lpwstr>
  </property>
  <property fmtid="{D5CDD505-2E9C-101B-9397-08002B2CF9AE}" pid="4" name="Order">
    <vt:r8>30400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4" name="docLang">
    <vt:lpwstr>pt</vt:lpwstr>
  </property>
</Properties>
</file>